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88F1A" w14:textId="0805DB39" w:rsidR="00A26273" w:rsidRPr="00951757" w:rsidRDefault="00A26273" w:rsidP="00A26273">
      <w:pPr>
        <w:rPr>
          <w:szCs w:val="24"/>
        </w:rPr>
      </w:pPr>
      <w:r w:rsidRPr="0018411F">
        <w:rPr>
          <w:rFonts w:hint="eastAsia"/>
          <w:b/>
          <w:szCs w:val="24"/>
        </w:rPr>
        <w:t>様式</w:t>
      </w:r>
      <w:r w:rsidR="0072367E">
        <w:rPr>
          <w:rFonts w:hint="eastAsia"/>
          <w:b/>
          <w:szCs w:val="24"/>
        </w:rPr>
        <w:t xml:space="preserve"> </w:t>
      </w:r>
      <w:r w:rsidRPr="0018411F">
        <w:rPr>
          <w:rFonts w:hint="eastAsia"/>
          <w:b/>
          <w:szCs w:val="24"/>
        </w:rPr>
        <w:t>第</w:t>
      </w:r>
      <w:r w:rsidRPr="0018411F">
        <w:rPr>
          <w:rFonts w:hint="eastAsia"/>
          <w:b/>
          <w:szCs w:val="24"/>
        </w:rPr>
        <w:t>1</w:t>
      </w:r>
      <w:r w:rsidRPr="00A26273">
        <w:rPr>
          <w:rFonts w:hint="eastAsia"/>
          <w:szCs w:val="24"/>
        </w:rPr>
        <w:t xml:space="preserve">　</w:t>
      </w:r>
      <w:r w:rsidR="00533EA7" w:rsidRPr="00951757">
        <w:rPr>
          <w:rFonts w:hint="eastAsia"/>
          <w:szCs w:val="24"/>
        </w:rPr>
        <w:t>申請書（規程第</w:t>
      </w:r>
      <w:r w:rsidR="00533EA7" w:rsidRPr="00951757">
        <w:rPr>
          <w:rFonts w:hint="eastAsia"/>
          <w:szCs w:val="24"/>
        </w:rPr>
        <w:t>5</w:t>
      </w:r>
      <w:r w:rsidR="00533EA7" w:rsidRPr="00951757">
        <w:rPr>
          <w:rFonts w:hint="eastAsia"/>
          <w:szCs w:val="24"/>
        </w:rPr>
        <w:t>条第</w:t>
      </w:r>
      <w:r w:rsidR="00533EA7" w:rsidRPr="00951757">
        <w:rPr>
          <w:rFonts w:hint="eastAsia"/>
          <w:szCs w:val="24"/>
        </w:rPr>
        <w:t>1</w:t>
      </w:r>
      <w:r w:rsidR="00533EA7" w:rsidRPr="00951757">
        <w:rPr>
          <w:rFonts w:hint="eastAsia"/>
          <w:szCs w:val="24"/>
        </w:rPr>
        <w:t>項）</w:t>
      </w:r>
    </w:p>
    <w:tbl>
      <w:tblPr>
        <w:tblpPr w:leftFromText="142" w:rightFromText="142" w:vertAnchor="text" w:tblpX="108" w:tblpY="1"/>
        <w:tblOverlap w:val="never"/>
        <w:tblW w:w="9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"/>
        <w:gridCol w:w="1013"/>
        <w:gridCol w:w="1215"/>
        <w:gridCol w:w="1572"/>
        <w:gridCol w:w="1196"/>
        <w:gridCol w:w="848"/>
        <w:gridCol w:w="1724"/>
        <w:gridCol w:w="1512"/>
        <w:gridCol w:w="14"/>
        <w:gridCol w:w="224"/>
      </w:tblGrid>
      <w:tr w:rsidR="00951757" w:rsidRPr="00951757" w14:paraId="2D74CD12" w14:textId="77777777" w:rsidTr="003A66E4">
        <w:trPr>
          <w:gridAfter w:val="1"/>
          <w:wAfter w:w="224" w:type="dxa"/>
          <w:trHeight w:val="7218"/>
        </w:trPr>
        <w:tc>
          <w:tcPr>
            <w:tcW w:w="9626" w:type="dxa"/>
            <w:gridSpan w:val="9"/>
            <w:shd w:val="clear" w:color="auto" w:fill="auto"/>
          </w:tcPr>
          <w:p w14:paraId="0726C64B" w14:textId="77777777" w:rsidR="00A26273" w:rsidRPr="00951757" w:rsidRDefault="00A26273" w:rsidP="00A26273">
            <w:pPr>
              <w:spacing w:line="560" w:lineRule="exact"/>
              <w:jc w:val="center"/>
              <w:rPr>
                <w:sz w:val="48"/>
                <w:szCs w:val="48"/>
              </w:rPr>
            </w:pPr>
          </w:p>
          <w:p w14:paraId="7591E9CF" w14:textId="2837DCA4" w:rsidR="00A26273" w:rsidRPr="00951757" w:rsidRDefault="00C90C2A" w:rsidP="00A26273">
            <w:pPr>
              <w:spacing w:before="240" w:after="120"/>
              <w:jc w:val="center"/>
              <w:outlineLvl w:val="0"/>
              <w:rPr>
                <w:rFonts w:ascii="Arial" w:eastAsia="ＭＳ ゴシック" w:hAnsi="Arial"/>
                <w:sz w:val="32"/>
                <w:szCs w:val="32"/>
              </w:rPr>
            </w:pPr>
            <w:r w:rsidRPr="00951757">
              <w:rPr>
                <w:rFonts w:ascii="Arial" w:eastAsia="ＭＳ ゴシック" w:hAnsi="Arial" w:hint="eastAsia"/>
                <w:sz w:val="32"/>
                <w:szCs w:val="32"/>
              </w:rPr>
              <w:t>学生活動奨励同窓会賞</w:t>
            </w:r>
            <w:r w:rsidR="005E083C" w:rsidRPr="00951757">
              <w:rPr>
                <w:rFonts w:ascii="Arial" w:eastAsia="ＭＳ ゴシック" w:hAnsi="Arial" w:hint="eastAsia"/>
                <w:sz w:val="32"/>
                <w:szCs w:val="32"/>
              </w:rPr>
              <w:t>についての</w:t>
            </w:r>
            <w:r w:rsidR="00A26273" w:rsidRPr="00951757">
              <w:rPr>
                <w:rFonts w:ascii="Arial" w:eastAsia="ＭＳ ゴシック" w:hAnsi="Arial" w:hint="eastAsia"/>
                <w:sz w:val="32"/>
                <w:szCs w:val="32"/>
              </w:rPr>
              <w:t>申請書</w:t>
            </w:r>
          </w:p>
          <w:p w14:paraId="79C39DBC" w14:textId="77777777" w:rsidR="00A26273" w:rsidRPr="00951757" w:rsidRDefault="00A26273" w:rsidP="00A26273">
            <w:pPr>
              <w:jc w:val="right"/>
              <w:rPr>
                <w:szCs w:val="24"/>
              </w:rPr>
            </w:pPr>
          </w:p>
          <w:p w14:paraId="60873918" w14:textId="64BB3B38" w:rsidR="00A26273" w:rsidRPr="00951757" w:rsidRDefault="00C90C2A" w:rsidP="00A26273">
            <w:pPr>
              <w:ind w:right="190"/>
              <w:jc w:val="righ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</w:t>
            </w:r>
            <w:r w:rsidR="00A26273" w:rsidRPr="00951757">
              <w:rPr>
                <w:rFonts w:hint="eastAsia"/>
                <w:szCs w:val="24"/>
              </w:rPr>
              <w:t>年　　月　　日</w:t>
            </w:r>
          </w:p>
          <w:p w14:paraId="3EA63B0A" w14:textId="77777777" w:rsidR="00A26273" w:rsidRPr="00951757" w:rsidRDefault="008F12F5" w:rsidP="00A26273">
            <w:pPr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一般社団法人</w:t>
            </w:r>
          </w:p>
          <w:p w14:paraId="0A33C900" w14:textId="77777777" w:rsidR="00A26273" w:rsidRPr="00951757" w:rsidRDefault="0023170B" w:rsidP="00A26273">
            <w:pPr>
              <w:spacing w:line="320" w:lineRule="exact"/>
              <w:ind w:firstLineChars="398" w:firstLine="874"/>
              <w:rPr>
                <w:sz w:val="24"/>
                <w:szCs w:val="24"/>
              </w:rPr>
            </w:pPr>
            <w:r w:rsidRPr="00951757">
              <w:rPr>
                <w:rFonts w:hint="eastAsia"/>
                <w:sz w:val="24"/>
                <w:szCs w:val="24"/>
              </w:rPr>
              <w:t>東京都立大学</w:t>
            </w:r>
            <w:r w:rsidR="00A26273" w:rsidRPr="00951757">
              <w:rPr>
                <w:rFonts w:hint="eastAsia"/>
                <w:sz w:val="24"/>
                <w:szCs w:val="24"/>
              </w:rPr>
              <w:t>同窓会</w:t>
            </w:r>
          </w:p>
          <w:p w14:paraId="7FB2BAB8" w14:textId="216C49DA" w:rsidR="00A26273" w:rsidRPr="00951757" w:rsidRDefault="00A26273" w:rsidP="00A26273">
            <w:pPr>
              <w:spacing w:line="320" w:lineRule="exact"/>
              <w:rPr>
                <w:sz w:val="24"/>
                <w:szCs w:val="24"/>
              </w:rPr>
            </w:pPr>
            <w:r w:rsidRPr="00951757">
              <w:rPr>
                <w:rFonts w:hint="eastAsia"/>
                <w:sz w:val="24"/>
                <w:szCs w:val="24"/>
              </w:rPr>
              <w:t xml:space="preserve">　　　　会長　</w:t>
            </w:r>
            <w:r w:rsidR="0023170B" w:rsidRPr="00951757">
              <w:rPr>
                <w:rFonts w:hint="eastAsia"/>
                <w:sz w:val="24"/>
                <w:szCs w:val="24"/>
              </w:rPr>
              <w:t>吉田</w:t>
            </w:r>
            <w:r w:rsidR="00B148ED" w:rsidRPr="00951757">
              <w:rPr>
                <w:rFonts w:hint="eastAsia"/>
                <w:sz w:val="24"/>
                <w:szCs w:val="24"/>
              </w:rPr>
              <w:t xml:space="preserve">　</w:t>
            </w:r>
            <w:r w:rsidR="0023170B" w:rsidRPr="00951757">
              <w:rPr>
                <w:rFonts w:hint="eastAsia"/>
                <w:sz w:val="24"/>
                <w:szCs w:val="24"/>
              </w:rPr>
              <w:t>雅俊</w:t>
            </w:r>
            <w:r w:rsidRPr="00951757">
              <w:rPr>
                <w:rFonts w:hint="eastAsia"/>
                <w:sz w:val="24"/>
                <w:szCs w:val="24"/>
              </w:rPr>
              <w:t xml:space="preserve">　殿</w:t>
            </w:r>
          </w:p>
          <w:p w14:paraId="06B22E1E" w14:textId="77777777" w:rsidR="00A26273" w:rsidRPr="00951757" w:rsidRDefault="00A26273" w:rsidP="00A26273">
            <w:pPr>
              <w:rPr>
                <w:szCs w:val="24"/>
              </w:rPr>
            </w:pPr>
          </w:p>
          <w:p w14:paraId="7C9FDF61" w14:textId="26E5F65B" w:rsidR="00A26273" w:rsidRPr="00951757" w:rsidRDefault="00A26273" w:rsidP="008F12F5">
            <w:pPr>
              <w:ind w:firstLineChars="200" w:firstLine="379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「</w:t>
            </w:r>
            <w:r w:rsidR="008F12F5" w:rsidRPr="00951757">
              <w:rPr>
                <w:rFonts w:hint="eastAsia"/>
                <w:szCs w:val="24"/>
              </w:rPr>
              <w:t>一般社団法人</w:t>
            </w:r>
            <w:r w:rsidR="0023170B" w:rsidRPr="00951757">
              <w:rPr>
                <w:rFonts w:hint="eastAsia"/>
                <w:szCs w:val="24"/>
              </w:rPr>
              <w:t>東京都立大学同窓会</w:t>
            </w:r>
            <w:r w:rsidRPr="00951757">
              <w:rPr>
                <w:rFonts w:hint="eastAsia"/>
                <w:szCs w:val="24"/>
              </w:rPr>
              <w:t xml:space="preserve">　</w:t>
            </w:r>
            <w:r w:rsidR="00D7006A" w:rsidRPr="00951757">
              <w:rPr>
                <w:rFonts w:hint="eastAsia"/>
                <w:szCs w:val="24"/>
              </w:rPr>
              <w:t>学生活動奨励同窓会賞</w:t>
            </w:r>
            <w:r w:rsidRPr="00951757">
              <w:rPr>
                <w:rFonts w:hint="eastAsia"/>
                <w:szCs w:val="24"/>
              </w:rPr>
              <w:t>」について、下記のとおり申請します。</w:t>
            </w:r>
          </w:p>
          <w:p w14:paraId="1C498C12" w14:textId="77777777" w:rsidR="00A26273" w:rsidRPr="00951757" w:rsidRDefault="00A26273" w:rsidP="00A26273">
            <w:pPr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　　　　　　　　　　　　</w:t>
            </w:r>
          </w:p>
          <w:p w14:paraId="4C8F3D85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団体名・個人名：</w:t>
            </w:r>
          </w:p>
          <w:p w14:paraId="2E37ECE3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代表者名　（学部・学科・</w:t>
            </w:r>
            <w:r w:rsidR="008F12F5" w:rsidRPr="00951757">
              <w:rPr>
                <w:rFonts w:hint="eastAsia"/>
                <w:szCs w:val="24"/>
              </w:rPr>
              <w:t>学域・</w:t>
            </w:r>
            <w:r w:rsidRPr="00951757">
              <w:rPr>
                <w:rFonts w:hint="eastAsia"/>
                <w:szCs w:val="24"/>
              </w:rPr>
              <w:t>ｺｰｽ</w:t>
            </w:r>
            <w:r w:rsidR="008F12F5" w:rsidRPr="00951757">
              <w:rPr>
                <w:rFonts w:hint="eastAsia"/>
                <w:szCs w:val="24"/>
              </w:rPr>
              <w:t>・分野</w:t>
            </w:r>
            <w:r w:rsidRPr="00951757">
              <w:rPr>
                <w:rFonts w:hint="eastAsia"/>
                <w:szCs w:val="24"/>
              </w:rPr>
              <w:t>等　年）：</w:t>
            </w:r>
          </w:p>
          <w:p w14:paraId="32878493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担当者名：</w:t>
            </w:r>
          </w:p>
          <w:p w14:paraId="13F5D984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代表者</w:t>
            </w:r>
            <w:r w:rsidRPr="00951757">
              <w:rPr>
                <w:rFonts w:hint="eastAsia"/>
                <w:szCs w:val="24"/>
              </w:rPr>
              <w:t>(</w:t>
            </w:r>
            <w:r w:rsidRPr="00951757">
              <w:rPr>
                <w:rFonts w:hint="eastAsia"/>
                <w:szCs w:val="24"/>
              </w:rPr>
              <w:t>担当者</w:t>
            </w:r>
            <w:r w:rsidRPr="00951757">
              <w:rPr>
                <w:rFonts w:hint="eastAsia"/>
                <w:szCs w:val="24"/>
              </w:rPr>
              <w:t>)</w:t>
            </w:r>
            <w:r w:rsidRPr="00951757">
              <w:rPr>
                <w:rFonts w:hint="eastAsia"/>
                <w:szCs w:val="24"/>
              </w:rPr>
              <w:t>連絡先：</w:t>
            </w:r>
          </w:p>
          <w:p w14:paraId="59A655D3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　　　学修番号</w:t>
            </w:r>
          </w:p>
          <w:p w14:paraId="5D375452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　　　住所</w:t>
            </w:r>
          </w:p>
          <w:p w14:paraId="2EAAB15F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　　　電話</w:t>
            </w:r>
          </w:p>
          <w:p w14:paraId="65634C59" w14:textId="77777777" w:rsidR="00A26273" w:rsidRPr="00951757" w:rsidRDefault="00A26273" w:rsidP="00A26273">
            <w:pPr>
              <w:spacing w:line="400" w:lineRule="exact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 xml:space="preserve">　　　　　　　　　　　　　　　　　　　　　　　　　　　</w:t>
            </w:r>
            <w:r w:rsidRPr="00951757">
              <w:rPr>
                <w:rFonts w:hint="eastAsia"/>
                <w:szCs w:val="24"/>
              </w:rPr>
              <w:t>e-mail</w:t>
            </w:r>
          </w:p>
        </w:tc>
      </w:tr>
      <w:tr w:rsidR="00951757" w:rsidRPr="00951757" w14:paraId="78CF5AF7" w14:textId="77777777" w:rsidTr="00E67BB4">
        <w:trPr>
          <w:gridAfter w:val="1"/>
          <w:wAfter w:w="224" w:type="dxa"/>
          <w:trHeight w:val="695"/>
        </w:trPr>
        <w:tc>
          <w:tcPr>
            <w:tcW w:w="1545" w:type="dxa"/>
            <w:gridSpan w:val="2"/>
            <w:shd w:val="clear" w:color="auto" w:fill="auto"/>
            <w:vAlign w:val="center"/>
          </w:tcPr>
          <w:p w14:paraId="74EC041A" w14:textId="77777777" w:rsidR="00A26273" w:rsidRPr="00951757" w:rsidRDefault="00A26273" w:rsidP="00A8398F">
            <w:pPr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申請するテーマ</w:t>
            </w:r>
          </w:p>
        </w:tc>
        <w:tc>
          <w:tcPr>
            <w:tcW w:w="8081" w:type="dxa"/>
            <w:gridSpan w:val="7"/>
            <w:shd w:val="clear" w:color="auto" w:fill="auto"/>
            <w:vAlign w:val="center"/>
          </w:tcPr>
          <w:p w14:paraId="1D664E1C" w14:textId="77777777" w:rsidR="00A26273" w:rsidRPr="00951757" w:rsidRDefault="00A26273" w:rsidP="00D7006A">
            <w:pPr>
              <w:rPr>
                <w:szCs w:val="24"/>
              </w:rPr>
            </w:pPr>
          </w:p>
        </w:tc>
      </w:tr>
      <w:tr w:rsidR="00951757" w:rsidRPr="00951757" w14:paraId="6D400A99" w14:textId="77777777" w:rsidTr="00A8398F">
        <w:trPr>
          <w:gridAfter w:val="1"/>
          <w:wAfter w:w="224" w:type="dxa"/>
          <w:trHeight w:val="588"/>
        </w:trPr>
        <w:tc>
          <w:tcPr>
            <w:tcW w:w="1545" w:type="dxa"/>
            <w:gridSpan w:val="2"/>
            <w:shd w:val="clear" w:color="auto" w:fill="auto"/>
            <w:vAlign w:val="center"/>
          </w:tcPr>
          <w:p w14:paraId="45E1AAEB" w14:textId="77777777" w:rsidR="00A26273" w:rsidRPr="00951757" w:rsidRDefault="00A26273" w:rsidP="00A8398F">
            <w:pPr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テーマの目的</w:t>
            </w:r>
          </w:p>
        </w:tc>
        <w:tc>
          <w:tcPr>
            <w:tcW w:w="8081" w:type="dxa"/>
            <w:gridSpan w:val="7"/>
            <w:shd w:val="clear" w:color="auto" w:fill="auto"/>
            <w:vAlign w:val="center"/>
          </w:tcPr>
          <w:p w14:paraId="7D66D681" w14:textId="77777777" w:rsidR="00A26273" w:rsidRPr="00951757" w:rsidRDefault="00A26273" w:rsidP="00D7006A">
            <w:pPr>
              <w:rPr>
                <w:szCs w:val="24"/>
              </w:rPr>
            </w:pPr>
          </w:p>
        </w:tc>
      </w:tr>
      <w:tr w:rsidR="00951757" w:rsidRPr="00951757" w14:paraId="4CD71464" w14:textId="77777777" w:rsidTr="003A66E4">
        <w:trPr>
          <w:gridAfter w:val="1"/>
          <w:wAfter w:w="224" w:type="dxa"/>
        </w:trPr>
        <w:tc>
          <w:tcPr>
            <w:tcW w:w="9626" w:type="dxa"/>
            <w:gridSpan w:val="9"/>
            <w:tcBorders>
              <w:bottom w:val="nil"/>
            </w:tcBorders>
            <w:shd w:val="clear" w:color="auto" w:fill="auto"/>
          </w:tcPr>
          <w:p w14:paraId="4CE3739C" w14:textId="77777777" w:rsidR="00A26273" w:rsidRPr="00951757" w:rsidRDefault="00A26273" w:rsidP="00A26273">
            <w:pPr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主な共同活動者については、以下に記載してください。</w:t>
            </w:r>
          </w:p>
        </w:tc>
      </w:tr>
      <w:tr w:rsidR="00951757" w:rsidRPr="00951757" w14:paraId="0152E19A" w14:textId="77777777" w:rsidTr="00E67BB4">
        <w:trPr>
          <w:trHeight w:hRule="exact" w:val="343"/>
        </w:trPr>
        <w:tc>
          <w:tcPr>
            <w:tcW w:w="532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72362FAB" w14:textId="77777777" w:rsidR="00A26273" w:rsidRPr="00951757" w:rsidRDefault="00A26273" w:rsidP="00A26273">
            <w:pPr>
              <w:ind w:left="113" w:right="113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共同活動者</w:t>
            </w:r>
          </w:p>
        </w:tc>
        <w:tc>
          <w:tcPr>
            <w:tcW w:w="22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FB02E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氏名</w:t>
            </w:r>
          </w:p>
        </w:tc>
        <w:tc>
          <w:tcPr>
            <w:tcW w:w="1572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68E54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所属</w:t>
            </w:r>
          </w:p>
        </w:tc>
        <w:tc>
          <w:tcPr>
            <w:tcW w:w="1196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F2082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学修番号</w:t>
            </w:r>
          </w:p>
        </w:tc>
        <w:tc>
          <w:tcPr>
            <w:tcW w:w="84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ED598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年齢</w:t>
            </w:r>
          </w:p>
        </w:tc>
        <w:tc>
          <w:tcPr>
            <w:tcW w:w="172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5152A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役割</w:t>
            </w:r>
          </w:p>
        </w:tc>
        <w:tc>
          <w:tcPr>
            <w:tcW w:w="1512" w:type="dxa"/>
            <w:tcBorders>
              <w:top w:val="doub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799CA25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  <w:r w:rsidRPr="00951757">
              <w:rPr>
                <w:rFonts w:hint="eastAsia"/>
                <w:szCs w:val="24"/>
              </w:rPr>
              <w:t>電話番号</w:t>
            </w:r>
            <w:r w:rsidRPr="00951757">
              <w:rPr>
                <w:rFonts w:hint="eastAsia"/>
                <w:szCs w:val="24"/>
              </w:rPr>
              <w:t>(</w:t>
            </w:r>
            <w:r w:rsidRPr="00951757">
              <w:rPr>
                <w:rFonts w:hint="eastAsia"/>
                <w:szCs w:val="24"/>
              </w:rPr>
              <w:t>携帯</w:t>
            </w:r>
            <w:r w:rsidRPr="00951757">
              <w:rPr>
                <w:rFonts w:hint="eastAsia"/>
                <w:szCs w:val="24"/>
              </w:rPr>
              <w:t>)</w:t>
            </w:r>
          </w:p>
        </w:tc>
        <w:tc>
          <w:tcPr>
            <w:tcW w:w="238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1ECB7C5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  <w:tr w:rsidR="00951757" w:rsidRPr="00951757" w14:paraId="5F8C3EBA" w14:textId="77777777" w:rsidTr="00E67BB4">
        <w:trPr>
          <w:trHeight w:hRule="exact" w:val="454"/>
        </w:trPr>
        <w:tc>
          <w:tcPr>
            <w:tcW w:w="532" w:type="dxa"/>
            <w:vMerge/>
            <w:shd w:val="clear" w:color="auto" w:fill="auto"/>
          </w:tcPr>
          <w:p w14:paraId="63A58D09" w14:textId="77777777" w:rsidR="00A26273" w:rsidRPr="00951757" w:rsidRDefault="00A26273" w:rsidP="00A26273">
            <w:pPr>
              <w:rPr>
                <w:szCs w:val="24"/>
              </w:rPr>
            </w:pPr>
          </w:p>
        </w:tc>
        <w:tc>
          <w:tcPr>
            <w:tcW w:w="2228" w:type="dxa"/>
            <w:gridSpan w:val="2"/>
            <w:shd w:val="clear" w:color="auto" w:fill="auto"/>
            <w:vAlign w:val="center"/>
          </w:tcPr>
          <w:p w14:paraId="61208609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37C2DE90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14:paraId="49E1053E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5892E793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16CADA41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F23C002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8A091C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  <w:tr w:rsidR="00951757" w:rsidRPr="00951757" w14:paraId="609DC737" w14:textId="77777777" w:rsidTr="00E67BB4">
        <w:trPr>
          <w:trHeight w:hRule="exact" w:val="454"/>
        </w:trPr>
        <w:tc>
          <w:tcPr>
            <w:tcW w:w="532" w:type="dxa"/>
            <w:vMerge/>
            <w:shd w:val="clear" w:color="auto" w:fill="auto"/>
          </w:tcPr>
          <w:p w14:paraId="224F5152" w14:textId="77777777" w:rsidR="00A26273" w:rsidRPr="00951757" w:rsidRDefault="00A26273" w:rsidP="00A26273">
            <w:pPr>
              <w:rPr>
                <w:szCs w:val="24"/>
              </w:rPr>
            </w:pPr>
          </w:p>
        </w:tc>
        <w:tc>
          <w:tcPr>
            <w:tcW w:w="2228" w:type="dxa"/>
            <w:gridSpan w:val="2"/>
            <w:shd w:val="clear" w:color="auto" w:fill="auto"/>
            <w:vAlign w:val="center"/>
          </w:tcPr>
          <w:p w14:paraId="57EF71E8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17F1B730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14:paraId="2F0D611D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2F53639D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2D213BDA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F01EE6A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2438A4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  <w:tr w:rsidR="00951757" w:rsidRPr="00951757" w14:paraId="43D36D55" w14:textId="77777777" w:rsidTr="00E67BB4">
        <w:trPr>
          <w:trHeight w:hRule="exact" w:val="454"/>
        </w:trPr>
        <w:tc>
          <w:tcPr>
            <w:tcW w:w="532" w:type="dxa"/>
            <w:vMerge/>
            <w:shd w:val="clear" w:color="auto" w:fill="auto"/>
          </w:tcPr>
          <w:p w14:paraId="1FF06871" w14:textId="77777777" w:rsidR="00A26273" w:rsidRPr="00951757" w:rsidRDefault="00A26273" w:rsidP="00A26273">
            <w:pPr>
              <w:rPr>
                <w:szCs w:val="24"/>
              </w:rPr>
            </w:pPr>
          </w:p>
        </w:tc>
        <w:tc>
          <w:tcPr>
            <w:tcW w:w="2228" w:type="dxa"/>
            <w:gridSpan w:val="2"/>
            <w:shd w:val="clear" w:color="auto" w:fill="auto"/>
            <w:vAlign w:val="center"/>
          </w:tcPr>
          <w:p w14:paraId="64E37A42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05D6338F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14:paraId="0584B8EA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4FB692D1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2A2B4367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C59A56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BEBFDE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  <w:tr w:rsidR="00951757" w:rsidRPr="00951757" w14:paraId="7ED62DBA" w14:textId="77777777" w:rsidTr="00E67BB4">
        <w:trPr>
          <w:trHeight w:hRule="exact" w:val="454"/>
        </w:trPr>
        <w:tc>
          <w:tcPr>
            <w:tcW w:w="532" w:type="dxa"/>
            <w:vMerge/>
            <w:shd w:val="clear" w:color="auto" w:fill="auto"/>
          </w:tcPr>
          <w:p w14:paraId="21162CDF" w14:textId="77777777" w:rsidR="00A26273" w:rsidRPr="00951757" w:rsidRDefault="00A26273" w:rsidP="00A26273">
            <w:pPr>
              <w:rPr>
                <w:szCs w:val="24"/>
              </w:rPr>
            </w:pPr>
          </w:p>
        </w:tc>
        <w:tc>
          <w:tcPr>
            <w:tcW w:w="2228" w:type="dxa"/>
            <w:gridSpan w:val="2"/>
            <w:shd w:val="clear" w:color="auto" w:fill="auto"/>
            <w:vAlign w:val="center"/>
          </w:tcPr>
          <w:p w14:paraId="6AC43C6D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054F2480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14:paraId="48380290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27C733C4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2019BDCC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92FB8D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FC90BCB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  <w:tr w:rsidR="00951757" w:rsidRPr="00951757" w14:paraId="2BAEB1FF" w14:textId="77777777" w:rsidTr="00E67BB4">
        <w:trPr>
          <w:trHeight w:hRule="exact" w:val="454"/>
        </w:trPr>
        <w:tc>
          <w:tcPr>
            <w:tcW w:w="532" w:type="dxa"/>
            <w:vMerge/>
            <w:shd w:val="clear" w:color="auto" w:fill="auto"/>
          </w:tcPr>
          <w:p w14:paraId="79A5479B" w14:textId="77777777" w:rsidR="00A26273" w:rsidRPr="00951757" w:rsidRDefault="00A26273" w:rsidP="00A26273">
            <w:pPr>
              <w:rPr>
                <w:szCs w:val="24"/>
              </w:rPr>
            </w:pPr>
          </w:p>
        </w:tc>
        <w:tc>
          <w:tcPr>
            <w:tcW w:w="2228" w:type="dxa"/>
            <w:gridSpan w:val="2"/>
            <w:shd w:val="clear" w:color="auto" w:fill="auto"/>
            <w:vAlign w:val="center"/>
          </w:tcPr>
          <w:p w14:paraId="54B8FC12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57AB14A1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196" w:type="dxa"/>
            <w:shd w:val="clear" w:color="auto" w:fill="auto"/>
            <w:vAlign w:val="center"/>
          </w:tcPr>
          <w:p w14:paraId="59435960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07C89F81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369BD35B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151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082C71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B9DB17C" w14:textId="77777777" w:rsidR="00A26273" w:rsidRPr="00951757" w:rsidRDefault="00A26273" w:rsidP="00A26273">
            <w:pPr>
              <w:spacing w:line="300" w:lineRule="exact"/>
              <w:jc w:val="center"/>
              <w:rPr>
                <w:szCs w:val="24"/>
              </w:rPr>
            </w:pPr>
          </w:p>
        </w:tc>
      </w:tr>
    </w:tbl>
    <w:p w14:paraId="001FE446" w14:textId="77777777" w:rsidR="00A26273" w:rsidRPr="00951757" w:rsidRDefault="00A26273" w:rsidP="00A26273">
      <w:pPr>
        <w:rPr>
          <w:szCs w:val="24"/>
        </w:rPr>
      </w:pPr>
    </w:p>
    <w:p w14:paraId="6284FB50" w14:textId="77777777" w:rsidR="00A26273" w:rsidRPr="00951757" w:rsidRDefault="00A26273" w:rsidP="00A26273">
      <w:pPr>
        <w:rPr>
          <w:szCs w:val="24"/>
        </w:rPr>
      </w:pPr>
      <w:r w:rsidRPr="00951757">
        <w:rPr>
          <w:rFonts w:hint="eastAsia"/>
          <w:szCs w:val="24"/>
        </w:rPr>
        <w:t xml:space="preserve">　　申請書提出先は</w:t>
      </w:r>
      <w:r w:rsidR="00DF374A" w:rsidRPr="00951757">
        <w:rPr>
          <w:rFonts w:hint="eastAsia"/>
          <w:szCs w:val="24"/>
        </w:rPr>
        <w:t>、</w:t>
      </w:r>
      <w:r w:rsidR="00EA0B8B" w:rsidRPr="00951757">
        <w:rPr>
          <w:rFonts w:hint="eastAsia"/>
          <w:szCs w:val="24"/>
        </w:rPr>
        <w:t>一般社団法人</w:t>
      </w:r>
      <w:r w:rsidR="0023170B" w:rsidRPr="00951757">
        <w:rPr>
          <w:rFonts w:hint="eastAsia"/>
          <w:szCs w:val="24"/>
        </w:rPr>
        <w:t>東京都立大学同窓会</w:t>
      </w:r>
      <w:r w:rsidRPr="00951757">
        <w:rPr>
          <w:rFonts w:hint="eastAsia"/>
          <w:szCs w:val="24"/>
        </w:rPr>
        <w:t>事務局です。</w:t>
      </w:r>
    </w:p>
    <w:p w14:paraId="22AA1A83" w14:textId="77777777" w:rsidR="0023170B" w:rsidRPr="00951757" w:rsidRDefault="0023170B" w:rsidP="0023170B">
      <w:pPr>
        <w:ind w:firstLineChars="1000" w:firstLine="1896"/>
        <w:rPr>
          <w:szCs w:val="24"/>
        </w:rPr>
      </w:pPr>
      <w:r w:rsidRPr="00951757">
        <w:rPr>
          <w:rFonts w:hint="eastAsia"/>
          <w:szCs w:val="24"/>
        </w:rPr>
        <w:t>メール：</w:t>
      </w:r>
      <w:r w:rsidRPr="00951757">
        <w:rPr>
          <w:rFonts w:hint="eastAsia"/>
          <w:szCs w:val="24"/>
        </w:rPr>
        <w:t>tmu-al@tmu.ac.jp</w:t>
      </w:r>
    </w:p>
    <w:p w14:paraId="72C7CB69" w14:textId="77777777" w:rsidR="00A26273" w:rsidRPr="00951757" w:rsidRDefault="00A26273" w:rsidP="00A26273">
      <w:pPr>
        <w:rPr>
          <w:szCs w:val="24"/>
        </w:rPr>
      </w:pPr>
      <w:r w:rsidRPr="00951757">
        <w:rPr>
          <w:rFonts w:hint="eastAsia"/>
          <w:szCs w:val="24"/>
        </w:rPr>
        <w:t xml:space="preserve">　　　　　　　　　　〒</w:t>
      </w:r>
      <w:r w:rsidRPr="00951757">
        <w:rPr>
          <w:rFonts w:hint="eastAsia"/>
          <w:szCs w:val="24"/>
        </w:rPr>
        <w:t>192-0364</w:t>
      </w:r>
      <w:r w:rsidRPr="00951757">
        <w:rPr>
          <w:rFonts w:hint="eastAsia"/>
          <w:szCs w:val="24"/>
        </w:rPr>
        <w:t xml:space="preserve">　八王子市南大沢</w:t>
      </w:r>
      <w:r w:rsidRPr="00951757">
        <w:rPr>
          <w:rFonts w:hint="eastAsia"/>
          <w:szCs w:val="24"/>
        </w:rPr>
        <w:t>1-1</w:t>
      </w:r>
      <w:r w:rsidR="00DF374A" w:rsidRPr="00951757">
        <w:rPr>
          <w:rFonts w:hint="eastAsia"/>
          <w:szCs w:val="24"/>
        </w:rPr>
        <w:t xml:space="preserve">　</w:t>
      </w:r>
      <w:r w:rsidRPr="00951757">
        <w:rPr>
          <w:rFonts w:hint="eastAsia"/>
          <w:szCs w:val="24"/>
        </w:rPr>
        <w:t>本部棟３４２号室</w:t>
      </w:r>
      <w:r w:rsidR="00DF374A" w:rsidRPr="00951757">
        <w:rPr>
          <w:rFonts w:hint="eastAsia"/>
          <w:szCs w:val="24"/>
        </w:rPr>
        <w:t xml:space="preserve">　</w:t>
      </w:r>
      <w:r w:rsidRPr="00951757">
        <w:rPr>
          <w:rFonts w:hint="eastAsia"/>
          <w:szCs w:val="24"/>
        </w:rPr>
        <w:t>大学内線</w:t>
      </w:r>
      <w:r w:rsidRPr="00951757">
        <w:rPr>
          <w:rFonts w:hint="eastAsia"/>
          <w:szCs w:val="24"/>
        </w:rPr>
        <w:t>2181</w:t>
      </w:r>
    </w:p>
    <w:p w14:paraId="75D36158" w14:textId="77777777" w:rsidR="0072367E" w:rsidRPr="00951757" w:rsidRDefault="00A26273" w:rsidP="00A26273">
      <w:pPr>
        <w:rPr>
          <w:szCs w:val="24"/>
        </w:rPr>
      </w:pPr>
      <w:r w:rsidRPr="00951757">
        <w:rPr>
          <w:rFonts w:hint="eastAsia"/>
          <w:szCs w:val="24"/>
        </w:rPr>
        <w:t xml:space="preserve">　　　　　　　　　　電話</w:t>
      </w:r>
      <w:r w:rsidR="0072367E" w:rsidRPr="00951757">
        <w:rPr>
          <w:rFonts w:hint="eastAsia"/>
          <w:szCs w:val="24"/>
        </w:rPr>
        <w:t>：</w:t>
      </w:r>
      <w:r w:rsidRPr="00951757">
        <w:rPr>
          <w:rFonts w:hint="eastAsia"/>
          <w:szCs w:val="24"/>
        </w:rPr>
        <w:t>042-670-7702</w:t>
      </w:r>
      <w:r w:rsidRPr="00951757">
        <w:rPr>
          <w:rFonts w:hint="eastAsia"/>
          <w:szCs w:val="24"/>
        </w:rPr>
        <w:t xml:space="preserve">　</w:t>
      </w:r>
      <w:r w:rsidR="0072367E" w:rsidRPr="00951757">
        <w:rPr>
          <w:rFonts w:hint="eastAsia"/>
          <w:szCs w:val="24"/>
        </w:rPr>
        <w:t xml:space="preserve">　</w:t>
      </w:r>
      <w:r w:rsidR="0072367E" w:rsidRPr="00951757">
        <w:rPr>
          <w:rFonts w:hint="eastAsia"/>
          <w:szCs w:val="24"/>
        </w:rPr>
        <w:t>FAX</w:t>
      </w:r>
      <w:r w:rsidR="0072367E" w:rsidRPr="00951757">
        <w:rPr>
          <w:rFonts w:hint="eastAsia"/>
          <w:szCs w:val="24"/>
        </w:rPr>
        <w:t>：</w:t>
      </w:r>
      <w:r w:rsidR="0072367E" w:rsidRPr="00951757">
        <w:rPr>
          <w:rFonts w:hint="eastAsia"/>
          <w:szCs w:val="24"/>
        </w:rPr>
        <w:t>042-677-2894</w:t>
      </w:r>
    </w:p>
    <w:p w14:paraId="494A63E1" w14:textId="026C9494" w:rsidR="00E67BB4" w:rsidRPr="00951757" w:rsidRDefault="00E67BB4" w:rsidP="00DF374A">
      <w:pPr>
        <w:rPr>
          <w:szCs w:val="24"/>
        </w:rPr>
      </w:pPr>
      <w:r w:rsidRPr="00951757">
        <w:rPr>
          <w:szCs w:val="24"/>
        </w:rPr>
        <w:br w:type="page"/>
      </w:r>
    </w:p>
    <w:p w14:paraId="3D810F04" w14:textId="7664273F" w:rsidR="00A8398F" w:rsidRPr="00951757" w:rsidRDefault="00A8398F" w:rsidP="00A26273">
      <w:pPr>
        <w:rPr>
          <w:szCs w:val="24"/>
        </w:rPr>
      </w:pPr>
      <w:r w:rsidRPr="00951757">
        <w:rPr>
          <w:rFonts w:hint="eastAsia"/>
          <w:szCs w:val="24"/>
        </w:rPr>
        <w:lastRenderedPageBreak/>
        <w:t>以下のことを記述してください。</w:t>
      </w:r>
      <w:r w:rsidR="009E48D5" w:rsidRPr="00951757">
        <w:rPr>
          <w:rFonts w:hint="eastAsia"/>
          <w:szCs w:val="24"/>
        </w:rPr>
        <w:t>（</w:t>
      </w:r>
      <w:r w:rsidRPr="00951757">
        <w:rPr>
          <w:rFonts w:hint="eastAsia"/>
          <w:szCs w:val="24"/>
        </w:rPr>
        <w:t>審査員に</w:t>
      </w:r>
      <w:r w:rsidR="00D630BC" w:rsidRPr="00951757">
        <w:rPr>
          <w:rFonts w:hint="eastAsia"/>
          <w:szCs w:val="24"/>
        </w:rPr>
        <w:t>伝えることを意識して</w:t>
      </w:r>
      <w:r w:rsidRPr="00951757">
        <w:rPr>
          <w:rFonts w:hint="eastAsia"/>
          <w:szCs w:val="24"/>
        </w:rPr>
        <w:t>、</w:t>
      </w:r>
      <w:r w:rsidR="009E48D5" w:rsidRPr="00951757">
        <w:rPr>
          <w:rFonts w:hint="eastAsia"/>
          <w:szCs w:val="24"/>
        </w:rPr>
        <w:t>具体的に</w:t>
      </w:r>
      <w:r w:rsidR="00D630BC" w:rsidRPr="00951757">
        <w:rPr>
          <w:rFonts w:hint="eastAsia"/>
          <w:szCs w:val="24"/>
        </w:rPr>
        <w:t>わかりやすく</w:t>
      </w:r>
      <w:r w:rsidRPr="00951757">
        <w:rPr>
          <w:rFonts w:hint="eastAsia"/>
          <w:szCs w:val="24"/>
        </w:rPr>
        <w:t>記入してください）</w:t>
      </w:r>
    </w:p>
    <w:tbl>
      <w:tblPr>
        <w:tblpPr w:leftFromText="142" w:rightFromText="142" w:vertAnchor="text" w:horzAnchor="margin" w:tblpY="1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951757" w:rsidRPr="00951757" w14:paraId="12037FF8" w14:textId="77777777" w:rsidTr="00A8398F">
        <w:trPr>
          <w:trHeight w:val="22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FC5B6" w14:textId="4278A817" w:rsidR="0072367E" w:rsidRPr="00951757" w:rsidRDefault="00A8398F" w:rsidP="00A8398F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1.</w:t>
            </w:r>
            <w:r w:rsidR="001B5BEB" w:rsidRPr="00951757">
              <w:rPr>
                <w:bCs/>
                <w:szCs w:val="24"/>
              </w:rPr>
              <w:t xml:space="preserve"> </w:t>
            </w:r>
            <w:r w:rsidR="001B5BEB" w:rsidRPr="00951757">
              <w:rPr>
                <w:rFonts w:hint="eastAsia"/>
                <w:bCs/>
                <w:szCs w:val="24"/>
              </w:rPr>
              <w:t>申請団体等の</w:t>
            </w:r>
            <w:r w:rsidR="00176C9D" w:rsidRPr="00951757">
              <w:rPr>
                <w:rFonts w:hint="eastAsia"/>
                <w:bCs/>
                <w:szCs w:val="24"/>
              </w:rPr>
              <w:t>過去の結果・成果、および今後</w:t>
            </w:r>
            <w:r w:rsidR="00EF5561" w:rsidRPr="00951757">
              <w:rPr>
                <w:rFonts w:hint="eastAsia"/>
                <w:bCs/>
                <w:szCs w:val="24"/>
              </w:rPr>
              <w:t>解決したい</w:t>
            </w:r>
            <w:r w:rsidR="001B5BEB" w:rsidRPr="00951757">
              <w:rPr>
                <w:rFonts w:hint="eastAsia"/>
                <w:bCs/>
                <w:szCs w:val="24"/>
              </w:rPr>
              <w:t>課題</w:t>
            </w:r>
          </w:p>
          <w:p w14:paraId="3F00A14C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638B3B5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852EB17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40119E02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2FD1461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  <w:tr w:rsidR="00951757" w:rsidRPr="00951757" w14:paraId="131BDE15" w14:textId="77777777" w:rsidTr="00A8398F">
        <w:trPr>
          <w:trHeight w:val="22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FE9A7" w14:textId="6F53F691" w:rsidR="00A8398F" w:rsidRPr="00951757" w:rsidRDefault="00A8398F" w:rsidP="00A8398F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2.</w:t>
            </w:r>
            <w:r w:rsidR="008008F4" w:rsidRPr="00951757">
              <w:rPr>
                <w:rFonts w:hint="eastAsia"/>
                <w:bCs/>
                <w:szCs w:val="24"/>
              </w:rPr>
              <w:t>結果を出すまでの</w:t>
            </w:r>
            <w:r w:rsidR="00461B56" w:rsidRPr="00951757">
              <w:rPr>
                <w:rFonts w:hint="eastAsia"/>
                <w:bCs/>
                <w:szCs w:val="24"/>
              </w:rPr>
              <w:t>取り組み</w:t>
            </w:r>
            <w:r w:rsidR="008008F4" w:rsidRPr="00951757">
              <w:rPr>
                <w:rFonts w:hint="eastAsia"/>
                <w:bCs/>
                <w:szCs w:val="24"/>
              </w:rPr>
              <w:t>内容、または</w:t>
            </w:r>
            <w:r w:rsidR="00FE113E" w:rsidRPr="00951757">
              <w:rPr>
                <w:rFonts w:hint="eastAsia"/>
                <w:bCs/>
                <w:szCs w:val="24"/>
              </w:rPr>
              <w:t>計画（スケジュール）</w:t>
            </w:r>
          </w:p>
          <w:p w14:paraId="5D6494A6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76A79525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6119B6A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3C83E56F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2B05A872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  <w:tr w:rsidR="00951757" w:rsidRPr="00951757" w14:paraId="11758E94" w14:textId="77777777" w:rsidTr="00A8398F">
        <w:trPr>
          <w:trHeight w:val="22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4FFFB" w14:textId="47F3F44A" w:rsidR="00A8398F" w:rsidRPr="00951757" w:rsidRDefault="00A8398F" w:rsidP="00A8398F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3.</w:t>
            </w:r>
            <w:r w:rsidR="00FE113E" w:rsidRPr="00951757">
              <w:rPr>
                <w:rFonts w:hint="eastAsia"/>
                <w:bCs/>
                <w:szCs w:val="24"/>
              </w:rPr>
              <w:t>資金計画（課題解決に必要と</w:t>
            </w:r>
            <w:r w:rsidR="008008F4" w:rsidRPr="00951757">
              <w:rPr>
                <w:rFonts w:hint="eastAsia"/>
                <w:bCs/>
                <w:szCs w:val="24"/>
              </w:rPr>
              <w:t>なった費用、および今後必要となる</w:t>
            </w:r>
            <w:r w:rsidR="00FE113E" w:rsidRPr="00951757">
              <w:rPr>
                <w:rFonts w:hint="eastAsia"/>
                <w:bCs/>
                <w:szCs w:val="24"/>
              </w:rPr>
              <w:t>費用）</w:t>
            </w:r>
          </w:p>
          <w:p w14:paraId="7E68B0A5" w14:textId="624D1AD8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14D93BE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6829A5C8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20C9C79E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77FBC9B1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  <w:tr w:rsidR="00951757" w:rsidRPr="00951757" w14:paraId="15D6CA29" w14:textId="77777777" w:rsidTr="00A8398F">
        <w:trPr>
          <w:trHeight w:val="22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B803B" w14:textId="743F0DD6" w:rsidR="0072367E" w:rsidRPr="00951757" w:rsidRDefault="00AF5B42" w:rsidP="00A8398F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4.</w:t>
            </w:r>
            <w:r w:rsidR="00FE113E" w:rsidRPr="00951757">
              <w:rPr>
                <w:rFonts w:hint="eastAsia"/>
                <w:bCs/>
                <w:szCs w:val="24"/>
              </w:rPr>
              <w:t>社会貢献に寄与する取り組み</w:t>
            </w:r>
            <w:r w:rsidR="00A35725" w:rsidRPr="00951757">
              <w:rPr>
                <w:rFonts w:hint="eastAsia"/>
                <w:bCs/>
                <w:szCs w:val="24"/>
              </w:rPr>
              <w:t>について</w:t>
            </w:r>
          </w:p>
          <w:p w14:paraId="16A347AE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04AF8E99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5DFE3E2D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7DA41FD5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C662644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  <w:tr w:rsidR="00951757" w:rsidRPr="00951757" w14:paraId="0499D135" w14:textId="77777777" w:rsidTr="00A8398F">
        <w:trPr>
          <w:trHeight w:val="22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636FF" w14:textId="362D8AFC" w:rsidR="0072367E" w:rsidRPr="00951757" w:rsidRDefault="00AF5B42" w:rsidP="00A8398F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5.</w:t>
            </w:r>
            <w:r w:rsidR="0072367E" w:rsidRPr="00951757">
              <w:rPr>
                <w:rFonts w:hint="eastAsia"/>
                <w:bCs/>
                <w:szCs w:val="24"/>
              </w:rPr>
              <w:t>活動の独自性（創造性）</w:t>
            </w:r>
            <w:r w:rsidR="00A35725" w:rsidRPr="00951757">
              <w:rPr>
                <w:rFonts w:hint="eastAsia"/>
                <w:bCs/>
                <w:szCs w:val="24"/>
              </w:rPr>
              <w:t>について</w:t>
            </w:r>
          </w:p>
          <w:p w14:paraId="2B48C601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7756BD8A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55B2505E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34C1FC18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10F0E54F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  <w:tr w:rsidR="00951757" w:rsidRPr="00951757" w14:paraId="54730529" w14:textId="77777777" w:rsidTr="00A8398F">
        <w:trPr>
          <w:trHeight w:val="2268"/>
        </w:trPr>
        <w:tc>
          <w:tcPr>
            <w:tcW w:w="9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935F4" w14:textId="571F8706" w:rsidR="00AF5B42" w:rsidRPr="00951757" w:rsidRDefault="00AF5B42" w:rsidP="00AF5B42">
            <w:pPr>
              <w:spacing w:line="320" w:lineRule="exact"/>
              <w:rPr>
                <w:bCs/>
                <w:szCs w:val="24"/>
              </w:rPr>
            </w:pPr>
            <w:r w:rsidRPr="00951757">
              <w:rPr>
                <w:rFonts w:hint="eastAsia"/>
                <w:bCs/>
                <w:szCs w:val="24"/>
              </w:rPr>
              <w:t>6.</w:t>
            </w:r>
            <w:r w:rsidR="007F6EF5" w:rsidRPr="00951757">
              <w:rPr>
                <w:rFonts w:hint="eastAsia"/>
                <w:bCs/>
                <w:szCs w:val="24"/>
              </w:rPr>
              <w:t>期待される</w:t>
            </w:r>
            <w:r w:rsidRPr="00951757">
              <w:rPr>
                <w:rFonts w:hint="eastAsia"/>
                <w:bCs/>
                <w:szCs w:val="24"/>
              </w:rPr>
              <w:t>結果・成果</w:t>
            </w:r>
            <w:r w:rsidR="00176C9D" w:rsidRPr="00951757">
              <w:rPr>
                <w:rFonts w:hint="eastAsia"/>
                <w:bCs/>
                <w:szCs w:val="24"/>
              </w:rPr>
              <w:t>、</w:t>
            </w:r>
          </w:p>
          <w:p w14:paraId="1E295810" w14:textId="7A47B9A3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33242718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7B208D0C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2AD0027E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  <w:p w14:paraId="08FC5C71" w14:textId="77777777" w:rsidR="0072367E" w:rsidRPr="00951757" w:rsidRDefault="0072367E" w:rsidP="00A8398F">
            <w:pPr>
              <w:spacing w:line="320" w:lineRule="exact"/>
              <w:rPr>
                <w:bCs/>
                <w:szCs w:val="24"/>
              </w:rPr>
            </w:pPr>
          </w:p>
        </w:tc>
      </w:tr>
    </w:tbl>
    <w:p w14:paraId="5B99D2E1" w14:textId="77777777" w:rsidR="00A26273" w:rsidRPr="00951757" w:rsidRDefault="00A26273" w:rsidP="00A8398F">
      <w:pPr>
        <w:rPr>
          <w:szCs w:val="24"/>
        </w:rPr>
      </w:pPr>
    </w:p>
    <w:sectPr w:rsidR="00A26273" w:rsidRPr="00951757" w:rsidSect="003A66E4">
      <w:pgSz w:w="11906" w:h="16838" w:code="9"/>
      <w:pgMar w:top="1418" w:right="1134" w:bottom="851" w:left="1134" w:header="851" w:footer="992" w:gutter="0"/>
      <w:cols w:space="425"/>
      <w:docGrid w:type="linesAndChars" w:linePitch="289" w:charSpace="-41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FF072" w14:textId="77777777" w:rsidR="009B515A" w:rsidRDefault="009B515A" w:rsidP="0018411F">
      <w:r>
        <w:separator/>
      </w:r>
    </w:p>
  </w:endnote>
  <w:endnote w:type="continuationSeparator" w:id="0">
    <w:p w14:paraId="11B8635C" w14:textId="77777777" w:rsidR="009B515A" w:rsidRDefault="009B515A" w:rsidP="0018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F3C77" w14:textId="77777777" w:rsidR="009B515A" w:rsidRDefault="009B515A" w:rsidP="0018411F">
      <w:r>
        <w:separator/>
      </w:r>
    </w:p>
  </w:footnote>
  <w:footnote w:type="continuationSeparator" w:id="0">
    <w:p w14:paraId="20B25DA2" w14:textId="77777777" w:rsidR="009B515A" w:rsidRDefault="009B515A" w:rsidP="00184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390FB5"/>
    <w:multiLevelType w:val="hybridMultilevel"/>
    <w:tmpl w:val="0CA0D276"/>
    <w:lvl w:ilvl="0" w:tplc="49526504">
      <w:start w:val="1"/>
      <w:numFmt w:val="decimalFullWidth"/>
      <w:lvlText w:val="%1．"/>
      <w:lvlJc w:val="left"/>
      <w:pPr>
        <w:tabs>
          <w:tab w:val="num" w:pos="600"/>
        </w:tabs>
        <w:ind w:left="600" w:hanging="39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09D58C1"/>
    <w:multiLevelType w:val="hybridMultilevel"/>
    <w:tmpl w:val="6AD62B10"/>
    <w:lvl w:ilvl="0" w:tplc="49526504">
      <w:start w:val="1"/>
      <w:numFmt w:val="decimalFullWidth"/>
      <w:lvlText w:val="%1．"/>
      <w:lvlJc w:val="left"/>
      <w:pPr>
        <w:tabs>
          <w:tab w:val="num" w:pos="600"/>
        </w:tabs>
        <w:ind w:left="600" w:hanging="39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5AD44034"/>
    <w:multiLevelType w:val="hybridMultilevel"/>
    <w:tmpl w:val="0E567454"/>
    <w:lvl w:ilvl="0" w:tplc="1062D25E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563EFB14">
      <w:start w:val="1"/>
      <w:numFmt w:val="decimalFullWidth"/>
      <w:lvlText w:val="（%2）"/>
      <w:lvlJc w:val="left"/>
      <w:pPr>
        <w:ind w:left="198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" w15:restartNumberingAfterBreak="0">
    <w:nsid w:val="76613577"/>
    <w:multiLevelType w:val="hybridMultilevel"/>
    <w:tmpl w:val="6AD62B10"/>
    <w:lvl w:ilvl="0" w:tplc="49526504">
      <w:start w:val="1"/>
      <w:numFmt w:val="decimalFullWidth"/>
      <w:lvlText w:val="%1．"/>
      <w:lvlJc w:val="left"/>
      <w:pPr>
        <w:tabs>
          <w:tab w:val="num" w:pos="600"/>
        </w:tabs>
        <w:ind w:left="600" w:hanging="39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574193924">
    <w:abstractNumId w:val="0"/>
  </w:num>
  <w:num w:numId="2" w16cid:durableId="379786719">
    <w:abstractNumId w:val="2"/>
  </w:num>
  <w:num w:numId="3" w16cid:durableId="1256286846">
    <w:abstractNumId w:val="3"/>
  </w:num>
  <w:num w:numId="4" w16cid:durableId="572737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260"/>
    <w:rsid w:val="00005CE6"/>
    <w:rsid w:val="00036C91"/>
    <w:rsid w:val="00056935"/>
    <w:rsid w:val="00060C5A"/>
    <w:rsid w:val="001069A2"/>
    <w:rsid w:val="00110EEF"/>
    <w:rsid w:val="001663C2"/>
    <w:rsid w:val="00176C9D"/>
    <w:rsid w:val="0018411F"/>
    <w:rsid w:val="001B5BEB"/>
    <w:rsid w:val="001F4484"/>
    <w:rsid w:val="0023170B"/>
    <w:rsid w:val="0028596D"/>
    <w:rsid w:val="002C50A1"/>
    <w:rsid w:val="00385C1F"/>
    <w:rsid w:val="003A66E4"/>
    <w:rsid w:val="003B7466"/>
    <w:rsid w:val="003C342A"/>
    <w:rsid w:val="004613BA"/>
    <w:rsid w:val="00461B56"/>
    <w:rsid w:val="004841AB"/>
    <w:rsid w:val="004E6976"/>
    <w:rsid w:val="00513BA1"/>
    <w:rsid w:val="00533EA7"/>
    <w:rsid w:val="0056568B"/>
    <w:rsid w:val="0059204B"/>
    <w:rsid w:val="00594175"/>
    <w:rsid w:val="005E083C"/>
    <w:rsid w:val="006775AE"/>
    <w:rsid w:val="0068354C"/>
    <w:rsid w:val="006B1BD7"/>
    <w:rsid w:val="006B50D1"/>
    <w:rsid w:val="00717961"/>
    <w:rsid w:val="0072367E"/>
    <w:rsid w:val="007401AD"/>
    <w:rsid w:val="007578E4"/>
    <w:rsid w:val="007663C1"/>
    <w:rsid w:val="007D7D71"/>
    <w:rsid w:val="007F19DD"/>
    <w:rsid w:val="007F6EF5"/>
    <w:rsid w:val="008008F4"/>
    <w:rsid w:val="00801FA2"/>
    <w:rsid w:val="00845059"/>
    <w:rsid w:val="00867A62"/>
    <w:rsid w:val="008F12F5"/>
    <w:rsid w:val="00951757"/>
    <w:rsid w:val="0098681E"/>
    <w:rsid w:val="009B515A"/>
    <w:rsid w:val="009E48D5"/>
    <w:rsid w:val="00A20CE7"/>
    <w:rsid w:val="00A26273"/>
    <w:rsid w:val="00A35725"/>
    <w:rsid w:val="00A64BB0"/>
    <w:rsid w:val="00A7606E"/>
    <w:rsid w:val="00A8398F"/>
    <w:rsid w:val="00AA3130"/>
    <w:rsid w:val="00AF2C95"/>
    <w:rsid w:val="00AF5B42"/>
    <w:rsid w:val="00B148ED"/>
    <w:rsid w:val="00B269D7"/>
    <w:rsid w:val="00B70FB4"/>
    <w:rsid w:val="00BF570D"/>
    <w:rsid w:val="00C471F7"/>
    <w:rsid w:val="00C53FE7"/>
    <w:rsid w:val="00C90C2A"/>
    <w:rsid w:val="00CE6260"/>
    <w:rsid w:val="00D630BC"/>
    <w:rsid w:val="00D7006A"/>
    <w:rsid w:val="00DE6444"/>
    <w:rsid w:val="00DF374A"/>
    <w:rsid w:val="00E24D2B"/>
    <w:rsid w:val="00E67BB4"/>
    <w:rsid w:val="00E96234"/>
    <w:rsid w:val="00EA0B8B"/>
    <w:rsid w:val="00EC15C7"/>
    <w:rsid w:val="00ED3EE5"/>
    <w:rsid w:val="00EF5561"/>
    <w:rsid w:val="00F1606B"/>
    <w:rsid w:val="00F63193"/>
    <w:rsid w:val="00FA1743"/>
    <w:rsid w:val="00FE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D7BC38"/>
  <w15:docId w15:val="{D75CF0C0-838C-4EBE-A68C-3BE182DD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6273"/>
    <w:pPr>
      <w:jc w:val="center"/>
    </w:pPr>
  </w:style>
  <w:style w:type="character" w:customStyle="1" w:styleId="a4">
    <w:name w:val="記 (文字)"/>
    <w:basedOn w:val="a0"/>
    <w:link w:val="a3"/>
    <w:uiPriority w:val="99"/>
    <w:rsid w:val="00A26273"/>
  </w:style>
  <w:style w:type="paragraph" w:styleId="a5">
    <w:name w:val="Closing"/>
    <w:basedOn w:val="a"/>
    <w:link w:val="a6"/>
    <w:uiPriority w:val="99"/>
    <w:unhideWhenUsed/>
    <w:rsid w:val="00A26273"/>
    <w:pPr>
      <w:jc w:val="right"/>
    </w:pPr>
  </w:style>
  <w:style w:type="character" w:customStyle="1" w:styleId="a6">
    <w:name w:val="結語 (文字)"/>
    <w:basedOn w:val="a0"/>
    <w:link w:val="a5"/>
    <w:uiPriority w:val="99"/>
    <w:rsid w:val="00A26273"/>
  </w:style>
  <w:style w:type="paragraph" w:styleId="a7">
    <w:name w:val="List Paragraph"/>
    <w:basedOn w:val="a"/>
    <w:uiPriority w:val="34"/>
    <w:qFormat/>
    <w:rsid w:val="00A26273"/>
    <w:pPr>
      <w:ind w:leftChars="400" w:left="840"/>
    </w:pPr>
  </w:style>
  <w:style w:type="paragraph" w:styleId="a8">
    <w:name w:val="Title"/>
    <w:basedOn w:val="a"/>
    <w:next w:val="a"/>
    <w:link w:val="a9"/>
    <w:uiPriority w:val="10"/>
    <w:qFormat/>
    <w:rsid w:val="00A26273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9">
    <w:name w:val="表題 (文字)"/>
    <w:link w:val="a8"/>
    <w:uiPriority w:val="10"/>
    <w:rsid w:val="00A26273"/>
    <w:rPr>
      <w:rFonts w:ascii="Arial" w:eastAsia="ＭＳ ゴシック" w:hAnsi="Arial" w:cs="Times New Roman"/>
      <w:sz w:val="32"/>
      <w:szCs w:val="32"/>
    </w:rPr>
  </w:style>
  <w:style w:type="paragraph" w:styleId="aa">
    <w:name w:val="header"/>
    <w:basedOn w:val="a"/>
    <w:link w:val="ab"/>
    <w:uiPriority w:val="99"/>
    <w:unhideWhenUsed/>
    <w:rsid w:val="001841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8411F"/>
  </w:style>
  <w:style w:type="paragraph" w:styleId="ac">
    <w:name w:val="footer"/>
    <w:basedOn w:val="a"/>
    <w:link w:val="ad"/>
    <w:uiPriority w:val="99"/>
    <w:unhideWhenUsed/>
    <w:rsid w:val="001841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84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2503;&#12525;&#12472;&#12455;&#12463;&#12488;&#22888;&#21169;&#36062;&#38306;&#36899;\&#39640;&#30000;&#12373;&#12435;&#12395;&#12450;&#12483;&#12503;&#12501;&#12449;&#12452;&#12523;&#31532;3&#22238;\&#12503;&#12525;&#12472;&#12455;&#12463;&#12488;&#22888;&#21169;&#36062;&#30003;&#35531;&#26360;&#12480;&#12454;&#12531;&#12525;&#12540;&#12489;&#65288;&#27096;&#24335;&#65297;&#65289;(25.03.28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プロジェクト奨励賞申請書ダウンロード（様式１）(25.03.28）</Template>
  <TotalTime>39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dousoukai</dc:creator>
  <cp:keywords/>
  <cp:lastModifiedBy>（一社）東京都立大学同窓会事務局</cp:lastModifiedBy>
  <cp:revision>23</cp:revision>
  <cp:lastPrinted>2024-05-24T05:02:00Z</cp:lastPrinted>
  <dcterms:created xsi:type="dcterms:W3CDTF">2024-05-24T05:05:00Z</dcterms:created>
  <dcterms:modified xsi:type="dcterms:W3CDTF">2025-07-25T00:20:00Z</dcterms:modified>
</cp:coreProperties>
</file>